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3A7" w:rsidRPr="007F43A7" w:rsidRDefault="00DF52D1" w:rsidP="007F43A7">
      <w:pPr>
        <w:pStyle w:val="Header"/>
      </w:pPr>
      <w:r w:rsidRPr="000E4F3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6A8498" wp14:editId="586DB799">
                <wp:simplePos x="0" y="0"/>
                <wp:positionH relativeFrom="column">
                  <wp:posOffset>4979670</wp:posOffset>
                </wp:positionH>
                <wp:positionV relativeFrom="paragraph">
                  <wp:posOffset>1709420</wp:posOffset>
                </wp:positionV>
                <wp:extent cx="1844040" cy="368935"/>
                <wp:effectExtent l="0" t="0" r="0" b="0"/>
                <wp:wrapNone/>
                <wp:docPr id="72" name="TextBox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E59BF6-E9FA-48B4-BC66-846ACEEB2A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E4F3E" w:rsidRPr="00DF52D1" w:rsidRDefault="000E4F3E" w:rsidP="00DF52D1">
                            <w:pPr>
                              <w:pStyle w:val="Subtitle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A8498" id="_x0000_t202" coordsize="21600,21600" o:spt="202" path="m,l,21600r21600,l21600,xe">
                <v:stroke joinstyle="miter"/>
                <v:path gradientshapeok="t" o:connecttype="rect"/>
              </v:shapetype>
              <v:shape id="TextBox 71" o:spid="_x0000_s1026" type="#_x0000_t202" style="position:absolute;left:0;text-align:left;margin-left:392.1pt;margin-top:134.6pt;width:145.2pt;height:29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" filled="f" stroked="f">
                <v:textbox style="mso-fit-shape-to-text:t">
                  <w:txbxContent>
                    <w:p w:rsidR="000E4F3E" w:rsidRPr="00DF52D1" w:rsidRDefault="000E4F3E" w:rsidP="00DF52D1">
                      <w:pPr>
                        <w:pStyle w:val="Subtitle"/>
                      </w:pPr>
                    </w:p>
                  </w:txbxContent>
                </v:textbox>
              </v:shape>
            </w:pict>
          </mc:Fallback>
        </mc:AlternateContent>
      </w:r>
      <w:r w:rsidR="00AD541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95681" wp14:editId="40E8583F">
                <wp:simplePos x="0" y="0"/>
                <wp:positionH relativeFrom="column">
                  <wp:posOffset>-432435</wp:posOffset>
                </wp:positionH>
                <wp:positionV relativeFrom="paragraph">
                  <wp:posOffset>4572000</wp:posOffset>
                </wp:positionV>
                <wp:extent cx="7725103" cy="0"/>
                <wp:effectExtent l="0" t="0" r="0" b="0"/>
                <wp:wrapNone/>
                <wp:docPr id="3447" name="Straight Connector 3447" descr="horizont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510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239C3" id="Straight Connector 3447" o:spid="_x0000_s1026" alt="horizontal divider line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5in" to="574.2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" strokecolor="#f2f2f2 [3052]" strokeweight=".25pt"/>
            </w:pict>
          </mc:Fallback>
        </mc:AlternateContent>
      </w:r>
      <w:r w:rsidR="00AD541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E4A5F" wp14:editId="69C7DE0C">
                <wp:simplePos x="0" y="0"/>
                <wp:positionH relativeFrom="column">
                  <wp:posOffset>3429000</wp:posOffset>
                </wp:positionH>
                <wp:positionV relativeFrom="paragraph">
                  <wp:posOffset>-440690</wp:posOffset>
                </wp:positionV>
                <wp:extent cx="0" cy="10026299"/>
                <wp:effectExtent l="0" t="0" r="38100" b="32385"/>
                <wp:wrapNone/>
                <wp:docPr id="3446" name="Straight Connector 3446" descr="vertic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29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67093" id="Straight Connector 3446" o:spid="_x0000_s1026" alt="vertical divider line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" strokecolor="#f2f2f2 [3052]" strokeweight=".25pt"/>
            </w:pict>
          </mc:Fallback>
        </mc:AlternateContent>
      </w:r>
      <w:r w:rsidR="00AD5412" w:rsidRPr="00AD5412">
        <w:t xml:space="preserve"> </w:t>
      </w:r>
      <w:r w:rsidR="007F43A7" w:rsidRPr="007F43A7">
        <w:rPr>
          <w:bCs/>
        </w:rPr>
        <w:t xml:space="preserve">ODTÜ </w:t>
      </w:r>
      <w:proofErr w:type="spellStart"/>
      <w:r w:rsidR="007F43A7" w:rsidRPr="007F43A7">
        <w:rPr>
          <w:bCs/>
        </w:rPr>
        <w:t>Sağlık</w:t>
      </w:r>
      <w:proofErr w:type="spellEnd"/>
      <w:r w:rsidR="007F43A7" w:rsidRPr="007F43A7">
        <w:rPr>
          <w:bCs/>
        </w:rPr>
        <w:t xml:space="preserve"> </w:t>
      </w:r>
      <w:proofErr w:type="spellStart"/>
      <w:r w:rsidR="007F43A7" w:rsidRPr="007F43A7">
        <w:rPr>
          <w:bCs/>
        </w:rPr>
        <w:t>ve</w:t>
      </w:r>
      <w:proofErr w:type="spellEnd"/>
      <w:r w:rsidR="007F43A7" w:rsidRPr="007F43A7">
        <w:rPr>
          <w:bCs/>
        </w:rPr>
        <w:t xml:space="preserve"> </w:t>
      </w:r>
      <w:proofErr w:type="spellStart"/>
      <w:r w:rsidR="007F43A7" w:rsidRPr="007F43A7">
        <w:rPr>
          <w:bCs/>
        </w:rPr>
        <w:t>Rehberlik</w:t>
      </w:r>
      <w:proofErr w:type="spellEnd"/>
      <w:r w:rsidR="007F43A7" w:rsidRPr="007F43A7">
        <w:rPr>
          <w:bCs/>
        </w:rPr>
        <w:t xml:space="preserve"> </w:t>
      </w:r>
      <w:proofErr w:type="spellStart"/>
      <w:r w:rsidR="007F43A7" w:rsidRPr="007F43A7">
        <w:rPr>
          <w:bCs/>
        </w:rPr>
        <w:t>Merkezi</w:t>
      </w:r>
      <w:proofErr w:type="spellEnd"/>
    </w:p>
    <w:p w:rsidR="004E5BE9" w:rsidRPr="007F43A7" w:rsidRDefault="007F43A7" w:rsidP="007F43A7">
      <w:pPr>
        <w:pStyle w:val="Header"/>
        <w:rPr>
          <w:bCs/>
        </w:rPr>
        <w:sectPr w:rsidR="004E5BE9" w:rsidRPr="007F43A7" w:rsidSect="00DB0184">
          <w:headerReference w:type="first" r:id="rId11"/>
          <w:footerReference w:type="first" r:id="rId12"/>
          <w:pgSz w:w="12240" w:h="15840" w:code="1"/>
          <w:pgMar w:top="720" w:right="720" w:bottom="432" w:left="720" w:header="432" w:footer="720" w:gutter="0"/>
          <w:cols w:space="720"/>
          <w:titlePg/>
          <w:docGrid w:linePitch="816"/>
        </w:sectPr>
      </w:pPr>
      <w:r w:rsidRPr="00DF52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BE814" wp14:editId="682304B4">
                <wp:simplePos x="0" y="0"/>
                <wp:positionH relativeFrom="margin">
                  <wp:posOffset>2962275</wp:posOffset>
                </wp:positionH>
                <wp:positionV relativeFrom="paragraph">
                  <wp:posOffset>6094094</wp:posOffset>
                </wp:positionV>
                <wp:extent cx="3571875" cy="11767185"/>
                <wp:effectExtent l="0" t="0" r="0" b="0"/>
                <wp:wrapNone/>
                <wp:docPr id="1" name="TextBox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1767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193E" w:rsidRDefault="0092193E" w:rsidP="0092193E">
                            <w:pPr>
                              <w:pStyle w:val="ListParagraph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Atölye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ba</w:t>
                            </w:r>
                            <w:r w:rsidRPr="0092193E">
                              <w:rPr>
                                <w:rFonts w:ascii="Bahnschrift Light" w:hAnsi="Bahnschrift Light" w:cs="Calibri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lang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ıç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tarihi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kat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mc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lar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ü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saatlerine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ö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belirlenecektir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Oturumlar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her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hafta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ayn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ı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ü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saatte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gerçekle</w:t>
                            </w:r>
                            <w:r w:rsidRPr="0092193E">
                              <w:rPr>
                                <w:rFonts w:ascii="Bahnschrift Light" w:hAnsi="Bahnschrift Light" w:cs="Calibri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tirilecektir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Süre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hafta</w:t>
                            </w:r>
                            <w:proofErr w:type="spellEnd"/>
                            <w:r w:rsidR="004B515A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haftada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1.5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Yer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Psikolojik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Danı</w:t>
                            </w:r>
                            <w:r w:rsidRPr="0092193E">
                              <w:rPr>
                                <w:rFonts w:ascii="Bahnschrift Light" w:hAnsi="Bahnschrift Light" w:cs="Calibri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Rehberlik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(PDR) HAZIRLIK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Birimi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Grup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Odası</w:t>
                            </w:r>
                            <w:proofErr w:type="spellEnd"/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ind w:firstLine="720"/>
                              <w:jc w:val="bot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Atölye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Yöneticisi</w:t>
                            </w:r>
                            <w:proofErr w:type="spellEnd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zm</w:t>
                            </w:r>
                            <w:proofErr w:type="spellEnd"/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Psk</w:t>
                            </w:r>
                            <w:proofErr w:type="spellEnd"/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Psi. Dan.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Sibel Karaa</w:t>
                            </w:r>
                            <w:r w:rsidRPr="0092193E">
                              <w:rPr>
                                <w:rFonts w:ascii="Bahnschrift Light" w:hAnsi="Bahnschrift Light" w:cs="Calibri"/>
                                <w:b/>
                                <w:sz w:val="24"/>
                                <w:szCs w:val="24"/>
                              </w:rPr>
                              <w:t>ğ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92193E">
                              <w:rPr>
                                <w:rFonts w:ascii="Bahnschrift Light" w:hAnsi="Bahnschrift Light" w:cs="Agency FB"/>
                                <w:b/>
                                <w:sz w:val="24"/>
                                <w:szCs w:val="24"/>
                              </w:rPr>
                              <w:t>ç</w:t>
                            </w:r>
                            <w:r w:rsidRPr="0092193E"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2193E" w:rsidRPr="0092193E" w:rsidRDefault="0092193E" w:rsidP="0092193E">
                            <w:pPr>
                              <w:pStyle w:val="ListParagraph"/>
                              <w:rPr>
                                <w:rFonts w:ascii="Bahnschrift Light" w:hAnsi="Bahnschrift Ligh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E814" id="_x0000_s1027" type="#_x0000_t202" style="position:absolute;left:0;text-align:left;margin-left:233.25pt;margin-top:479.85pt;width:281.25pt;height:9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" filled="f" stroked="f">
                <v:textbox>
                  <w:txbxContent>
                    <w:p w:rsidR="0092193E" w:rsidRDefault="0092193E" w:rsidP="0092193E">
                      <w:pPr>
                        <w:pStyle w:val="ListParagraph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Atölye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ba</w:t>
                      </w:r>
                      <w:r w:rsidRPr="0092193E">
                        <w:rPr>
                          <w:rFonts w:ascii="Bahnschrift Light" w:hAnsi="Bahnschrift Light" w:cs="Calibri"/>
                          <w:b/>
                          <w:sz w:val="24"/>
                          <w:szCs w:val="24"/>
                        </w:rPr>
                        <w:t>ş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lang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ıç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tarihi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kat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l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mc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lar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g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ü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saatlerine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g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ö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re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belirlenecektir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92193E" w:rsidRPr="0092193E" w:rsidRDefault="0092193E" w:rsidP="0092193E">
                      <w:pPr>
                        <w:pStyle w:val="ListParagraph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</w:p>
                    <w:p w:rsid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Oturumlar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her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hafta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ayn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ı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g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ü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saatte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gerçekle</w:t>
                      </w:r>
                      <w:r w:rsidRPr="0092193E">
                        <w:rPr>
                          <w:rFonts w:ascii="Bahnschrift Light" w:hAnsi="Bahnschrift Light" w:cs="Calibri"/>
                          <w:b/>
                          <w:sz w:val="24"/>
                          <w:szCs w:val="24"/>
                        </w:rPr>
                        <w:t>ş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tirilecektir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92193E" w:rsidRP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</w:p>
                    <w:p w:rsid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Süre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8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hafta</w:t>
                      </w:r>
                      <w:proofErr w:type="spellEnd"/>
                      <w:r w:rsidR="004B515A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haftada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1.5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saat</w:t>
                      </w:r>
                      <w:proofErr w:type="spellEnd"/>
                    </w:p>
                    <w:p w:rsidR="0092193E" w:rsidRP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</w:p>
                    <w:p w:rsid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Yer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Psikolojik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Danı</w:t>
                      </w:r>
                      <w:r w:rsidRPr="0092193E">
                        <w:rPr>
                          <w:rFonts w:ascii="Bahnschrift Light" w:hAnsi="Bahnschrift Light" w:cs="Calibri"/>
                          <w:b/>
                          <w:sz w:val="24"/>
                          <w:szCs w:val="24"/>
                        </w:rPr>
                        <w:t>ş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ma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Rehberlik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(PDR) HAZIRLIK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Birimi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Grup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Odası</w:t>
                      </w:r>
                      <w:proofErr w:type="spellEnd"/>
                    </w:p>
                    <w:p w:rsidR="0092193E" w:rsidRP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</w:p>
                    <w:p w:rsidR="0092193E" w:rsidRPr="0092193E" w:rsidRDefault="0092193E" w:rsidP="0092193E">
                      <w:pPr>
                        <w:pStyle w:val="ListParagraph"/>
                        <w:ind w:firstLine="720"/>
                        <w:jc w:val="bot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Atölye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Yöneticisi</w:t>
                      </w:r>
                      <w:proofErr w:type="spellEnd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zm</w:t>
                      </w:r>
                      <w:proofErr w:type="spellEnd"/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Psk</w:t>
                      </w:r>
                      <w:proofErr w:type="spellEnd"/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./</w:t>
                      </w:r>
                      <w:proofErr w:type="gramEnd"/>
                      <w:r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Psi. Dan.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Sibel Karaa</w:t>
                      </w:r>
                      <w:r w:rsidRPr="0092193E">
                        <w:rPr>
                          <w:rFonts w:ascii="Bahnschrift Light" w:hAnsi="Bahnschrift Light" w:cs="Calibri"/>
                          <w:b/>
                          <w:sz w:val="24"/>
                          <w:szCs w:val="24"/>
                        </w:rPr>
                        <w:t>ğ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>a</w:t>
                      </w:r>
                      <w:r w:rsidRPr="0092193E">
                        <w:rPr>
                          <w:rFonts w:ascii="Bahnschrift Light" w:hAnsi="Bahnschrift Light" w:cs="Agency FB"/>
                          <w:b/>
                          <w:sz w:val="24"/>
                          <w:szCs w:val="24"/>
                        </w:rPr>
                        <w:t>ç</w:t>
                      </w:r>
                      <w:r w:rsidRPr="0092193E"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2193E" w:rsidRPr="0092193E" w:rsidRDefault="0092193E" w:rsidP="0092193E">
                      <w:pPr>
                        <w:pStyle w:val="ListParagraph"/>
                        <w:rPr>
                          <w:rFonts w:ascii="Bahnschrift Light" w:hAnsi="Bahnschrift Light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52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0C21D7" wp14:editId="557B2892">
                <wp:simplePos x="0" y="0"/>
                <wp:positionH relativeFrom="column">
                  <wp:posOffset>-114300</wp:posOffset>
                </wp:positionH>
                <wp:positionV relativeFrom="paragraph">
                  <wp:posOffset>4455795</wp:posOffset>
                </wp:positionV>
                <wp:extent cx="6746240" cy="1362075"/>
                <wp:effectExtent l="0" t="0" r="0" b="0"/>
                <wp:wrapNone/>
                <wp:docPr id="2" name="TextBox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240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F43A7" w:rsidRPr="007F43A7" w:rsidRDefault="007F43A7" w:rsidP="007F43A7">
                            <w:pPr>
                              <w:pStyle w:val="ListParagrap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43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ODTÜ ÖĞRENCİLERİ </w:t>
                            </w:r>
                            <w:proofErr w:type="spellStart"/>
                            <w:r w:rsidRPr="007F43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7F43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PERSONELİ</w:t>
                            </w:r>
                          </w:p>
                          <w:p w:rsidR="007F43A7" w:rsidRPr="007F43A7" w:rsidRDefault="007F43A7" w:rsidP="007F43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Farkındalık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yogası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nefes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yargısız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farkındalık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(mindfulness)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meditasyon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yöntemlerini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içeren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bu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atölyeye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katılarak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kaygı</w:t>
                            </w:r>
                            <w:proofErr w:type="spellEnd"/>
                            <w:proofErr w:type="gram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stres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ile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başetme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yöntemlerini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öğrenmek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isterseniz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öngörüşme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Psikolojik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Danışma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Rehberlik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Hazırlık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Birimi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sekreterliğine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uğrayarak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ya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telefon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ile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 (0312 2104998)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randevu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43A7">
                              <w:rPr>
                                <w:sz w:val="28"/>
                                <w:szCs w:val="28"/>
                              </w:rPr>
                              <w:t>alınız</w:t>
                            </w:r>
                            <w:proofErr w:type="spellEnd"/>
                            <w:r w:rsidRPr="007F43A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F52D1" w:rsidRPr="00DF52D1" w:rsidRDefault="00DF52D1" w:rsidP="00DF52D1">
                            <w:pPr>
                              <w:pStyle w:val="Title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21D7" id="TextBox 86" o:spid="_x0000_s1028" type="#_x0000_t202" style="position:absolute;left:0;text-align:left;margin-left:-9pt;margin-top:350.85pt;width:531.2pt;height:10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" filled="f" stroked="f">
                <v:textbox>
                  <w:txbxContent>
                    <w:p w:rsidR="007F43A7" w:rsidRPr="007F43A7" w:rsidRDefault="007F43A7" w:rsidP="007F43A7">
                      <w:pPr>
                        <w:pStyle w:val="ListParagrap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F43A7">
                        <w:rPr>
                          <w:b/>
                          <w:bCs/>
                          <w:sz w:val="28"/>
                          <w:szCs w:val="28"/>
                        </w:rPr>
                        <w:t xml:space="preserve">ODTÜ ÖĞRENCİLERİ </w:t>
                      </w:r>
                      <w:proofErr w:type="spellStart"/>
                      <w:r w:rsidRPr="007F43A7">
                        <w:rPr>
                          <w:b/>
                          <w:bCs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7F43A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PERSONELİ</w:t>
                      </w:r>
                    </w:p>
                    <w:p w:rsidR="007F43A7" w:rsidRPr="007F43A7" w:rsidRDefault="007F43A7" w:rsidP="007F43A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Farkındalık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yogası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nefes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yargısız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farkındalık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(mindfulness)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meditasyon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yöntemlerini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içeren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bu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atölyeye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F43A7">
                        <w:rPr>
                          <w:sz w:val="28"/>
                          <w:szCs w:val="28"/>
                        </w:rPr>
                        <w:t>katılarak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kaygı</w:t>
                      </w:r>
                      <w:proofErr w:type="spellEnd"/>
                      <w:proofErr w:type="gram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stres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ile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başetme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yöntemlerini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öğrenmek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isterseniz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öngörüşme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Psikolojik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Danışma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Rehberlik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Hazırlık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Birimi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sekreterliğine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uğrayarak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ya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telefon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ile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 (0312 2104998)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r</w:t>
                      </w:r>
                      <w:r w:rsidRPr="007F43A7">
                        <w:rPr>
                          <w:sz w:val="28"/>
                          <w:szCs w:val="28"/>
                        </w:rPr>
                        <w:t>andevu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43A7">
                        <w:rPr>
                          <w:sz w:val="28"/>
                          <w:szCs w:val="28"/>
                        </w:rPr>
                        <w:t>alınız</w:t>
                      </w:r>
                      <w:proofErr w:type="spellEnd"/>
                      <w:r w:rsidRPr="007F43A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F52D1" w:rsidRPr="00DF52D1" w:rsidRDefault="00DF52D1" w:rsidP="00DF52D1">
                      <w:pPr>
                        <w:pStyle w:val="Title"/>
                      </w:pPr>
                    </w:p>
                  </w:txbxContent>
                </v:textbox>
              </v:shape>
            </w:pict>
          </mc:Fallback>
        </mc:AlternateContent>
      </w:r>
      <w:r w:rsidRPr="000E4F3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F6F713" wp14:editId="667186C4">
                <wp:simplePos x="0" y="0"/>
                <wp:positionH relativeFrom="column">
                  <wp:posOffset>238125</wp:posOffset>
                </wp:positionH>
                <wp:positionV relativeFrom="paragraph">
                  <wp:posOffset>283845</wp:posOffset>
                </wp:positionV>
                <wp:extent cx="6393815" cy="4076700"/>
                <wp:effectExtent l="0" t="0" r="0" b="0"/>
                <wp:wrapNone/>
                <wp:docPr id="87" name="TextBox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136B4-A956-4F8E-B60F-F636151013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407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F43A7" w:rsidRPr="007F43A7" w:rsidRDefault="007F43A7" w:rsidP="007F43A7">
                            <w:pPr>
                              <w:pStyle w:val="Title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7F43A7"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KAYGIDAN DİNGİNLİĞE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ATÖLYE ÇALIŞMASI</w:t>
                            </w:r>
                          </w:p>
                          <w:p w:rsidR="000E4F3E" w:rsidRPr="00DF52D1" w:rsidRDefault="000E4F3E" w:rsidP="00DF52D1">
                            <w:pPr>
                              <w:pStyle w:val="Title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F713" id="_x0000_s1029" type="#_x0000_t202" style="position:absolute;left:0;text-align:left;margin-left:18.75pt;margin-top:22.35pt;width:503.45pt;height:3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" filled="f" stroked="f">
                <v:textbox>
                  <w:txbxContent>
                    <w:p w:rsidR="007F43A7" w:rsidRPr="007F43A7" w:rsidRDefault="007F43A7" w:rsidP="007F43A7">
                      <w:pPr>
                        <w:pStyle w:val="Title"/>
                        <w:rPr>
                          <w:b/>
                          <w:sz w:val="144"/>
                          <w:szCs w:val="144"/>
                        </w:rPr>
                      </w:pPr>
                      <w:r w:rsidRPr="007F43A7">
                        <w:rPr>
                          <w:b/>
                          <w:sz w:val="144"/>
                          <w:szCs w:val="144"/>
                        </w:rPr>
                        <w:t xml:space="preserve">KAYGIDAN DİNGİNLİĞE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ATÖLYE ÇALIŞMASI</w:t>
                      </w:r>
                    </w:p>
                    <w:p w:rsidR="000E4F3E" w:rsidRPr="00DF52D1" w:rsidRDefault="000E4F3E" w:rsidP="00DF52D1">
                      <w:pPr>
                        <w:pStyle w:val="Title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7F43A7">
        <w:rPr>
          <w:bCs/>
        </w:rPr>
        <w:t>Psikolojik</w:t>
      </w:r>
      <w:proofErr w:type="spellEnd"/>
      <w:r w:rsidRPr="007F43A7">
        <w:rPr>
          <w:bCs/>
        </w:rPr>
        <w:t xml:space="preserve"> </w:t>
      </w:r>
      <w:proofErr w:type="spellStart"/>
      <w:r w:rsidRPr="007F43A7">
        <w:rPr>
          <w:bCs/>
        </w:rPr>
        <w:t>Danışma</w:t>
      </w:r>
      <w:proofErr w:type="spellEnd"/>
      <w:r w:rsidRPr="007F43A7">
        <w:rPr>
          <w:bCs/>
        </w:rPr>
        <w:t xml:space="preserve"> </w:t>
      </w:r>
      <w:proofErr w:type="spellStart"/>
      <w:r w:rsidRPr="007F43A7">
        <w:rPr>
          <w:bCs/>
        </w:rPr>
        <w:t>ve</w:t>
      </w:r>
      <w:proofErr w:type="spellEnd"/>
      <w:r w:rsidRPr="007F43A7">
        <w:rPr>
          <w:bCs/>
        </w:rPr>
        <w:t xml:space="preserve"> </w:t>
      </w:r>
      <w:proofErr w:type="spellStart"/>
      <w:r w:rsidRPr="007F43A7">
        <w:rPr>
          <w:bCs/>
        </w:rPr>
        <w:t>Rehberlik</w:t>
      </w:r>
      <w:proofErr w:type="spellEnd"/>
      <w:r w:rsidRPr="007F43A7">
        <w:rPr>
          <w:bCs/>
        </w:rPr>
        <w:t xml:space="preserve"> </w:t>
      </w:r>
      <w:proofErr w:type="spellStart"/>
      <w:r w:rsidRPr="007F43A7">
        <w:rPr>
          <w:bCs/>
        </w:rPr>
        <w:t>Birimi</w:t>
      </w:r>
      <w:bookmarkStart w:id="0" w:name="_GoBack"/>
      <w:bookmarkEnd w:id="0"/>
      <w:proofErr w:type="spellEnd"/>
    </w:p>
    <w:p w:rsidR="001467EC" w:rsidRPr="004E05BF" w:rsidRDefault="001467EC" w:rsidP="00FB47F6">
      <w:pPr>
        <w:pStyle w:val="NoSpacing"/>
        <w:rPr>
          <w:sz w:val="12"/>
        </w:rPr>
      </w:pPr>
    </w:p>
    <w:sectPr w:rsidR="001467EC" w:rsidRPr="004E05BF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751" w:rsidRDefault="00877751" w:rsidP="00DF52D1">
      <w:r>
        <w:separator/>
      </w:r>
    </w:p>
  </w:endnote>
  <w:endnote w:type="continuationSeparator" w:id="0">
    <w:p w:rsidR="00877751" w:rsidRDefault="00877751" w:rsidP="00DF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hnschrift Ligh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B5A" w:rsidRDefault="0092193E" w:rsidP="00DF52D1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69256F3" wp14:editId="271E7DC6">
              <wp:simplePos x="0" y="0"/>
              <wp:positionH relativeFrom="column">
                <wp:posOffset>-419100</wp:posOffset>
              </wp:positionH>
              <wp:positionV relativeFrom="paragraph">
                <wp:posOffset>-2075180</wp:posOffset>
              </wp:positionV>
              <wp:extent cx="8156575" cy="1704975"/>
              <wp:effectExtent l="0" t="0" r="0" b="9525"/>
              <wp:wrapNone/>
              <wp:docPr id="149" name="Group 149" descr="decorative ele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6575" cy="1704975"/>
                        <a:chOff x="0" y="0"/>
                        <a:chExt cx="5226154" cy="1241804"/>
                      </a:xfrm>
                    </wpg:grpSpPr>
                    <pic:pic xmlns:pic="http://schemas.openxmlformats.org/drawingml/2006/picture">
                      <pic:nvPicPr>
                        <pic:cNvPr id="150" name="Graphic 3" descr="decorative element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1749" y="0"/>
                          <a:ext cx="954405" cy="873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1" name="Graphic 6" descr="decorative element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6979"/>
                          <a:ext cx="189230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969C0" id="Group 149" o:spid="_x0000_s1026" alt="decorative elements" style="position:absolute;margin-left:-33pt;margin-top:-163.4pt;width:642.25pt;height:134.25pt;z-index:251667456;mso-width-relative:margin;mso-height-relative:margin" coordsize="52261,1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alt="decorative elements" style="position:absolute;left:42717;width:9544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">
                <v:imagedata r:id="rId5" o:title="decorative elements"/>
                <v:path arrowok="t"/>
              </v:shape>
              <v:shape id="Graphic 6" o:spid="_x0000_s1028" type="#_x0000_t75" alt="decorative elements" style="position:absolute;top:7369;width:1892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">
                <v:imagedata r:id="rId6" o:title="decorative elements"/>
                <v:path arrowok="t"/>
              </v:shape>
            </v:group>
          </w:pict>
        </mc:Fallback>
      </mc:AlternateContent>
    </w:r>
    <w:r w:rsidR="000E4F3E" w:rsidRPr="000E4F3E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57CBD212" wp14:editId="4146DEC5">
          <wp:simplePos x="0" y="0"/>
          <wp:positionH relativeFrom="column">
            <wp:posOffset>-427620</wp:posOffset>
          </wp:positionH>
          <wp:positionV relativeFrom="paragraph">
            <wp:posOffset>-4349219</wp:posOffset>
          </wp:positionV>
          <wp:extent cx="7723505" cy="5022376"/>
          <wp:effectExtent l="0" t="0" r="0" b="6985"/>
          <wp:wrapNone/>
          <wp:docPr id="10" name="Picture 2" descr="A group of clouds in the sky&#10;">
            <a:extLst xmlns:a="http://schemas.openxmlformats.org/drawingml/2006/main">
              <a:ext uri="{FF2B5EF4-FFF2-40B4-BE49-F238E27FC236}">
                <a16:creationId xmlns:a16="http://schemas.microsoft.com/office/drawing/2014/main" id="{AB79FFE2-BEBC-4F48-8B60-EC26A66137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group of clouds in the sky&#10;&#10;Description generated with very high confidence">
                    <a:extLst>
                      <a:ext uri="{FF2B5EF4-FFF2-40B4-BE49-F238E27FC236}">
                        <a16:creationId xmlns:a16="http://schemas.microsoft.com/office/drawing/2014/main" id="{AB79FFE2-BEBC-4F48-8B60-EC26A66137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469"/>
                  <a:stretch/>
                </pic:blipFill>
                <pic:spPr bwMode="auto">
                  <a:xfrm>
                    <a:off x="0" y="0"/>
                    <a:ext cx="7723505" cy="50223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BE9" w:rsidRDefault="004E5BE9" w:rsidP="00DF5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751" w:rsidRDefault="00877751" w:rsidP="00DF52D1">
      <w:r>
        <w:separator/>
      </w:r>
    </w:p>
  </w:footnote>
  <w:footnote w:type="continuationSeparator" w:id="0">
    <w:p w:rsidR="00877751" w:rsidRDefault="00877751" w:rsidP="00DF5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B5A" w:rsidRDefault="000E4F3E" w:rsidP="00DF52D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0B03B9D" wp14:editId="23EBB50D">
              <wp:simplePos x="0" y="0"/>
              <wp:positionH relativeFrom="column">
                <wp:posOffset>1303361</wp:posOffset>
              </wp:positionH>
              <wp:positionV relativeFrom="paragraph">
                <wp:posOffset>940332</wp:posOffset>
              </wp:positionV>
              <wp:extent cx="6432568" cy="1528028"/>
              <wp:effectExtent l="0" t="0" r="6350" b="0"/>
              <wp:wrapNone/>
              <wp:docPr id="148" name="Group 148" descr="decorative ele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68" cy="1528028"/>
                        <a:chOff x="0" y="0"/>
                        <a:chExt cx="5226154" cy="1241804"/>
                      </a:xfrm>
                    </wpg:grpSpPr>
                    <pic:pic xmlns:pic="http://schemas.openxmlformats.org/drawingml/2006/picture">
                      <pic:nvPicPr>
                        <pic:cNvPr id="4" name="Graphic 3" descr="decorative elements">
                          <a:extLst>
                            <a:ext uri="{FF2B5EF4-FFF2-40B4-BE49-F238E27FC236}">
                              <a16:creationId xmlns:a16="http://schemas.microsoft.com/office/drawing/2014/main" id="{95C847E0-DBEF-47DE-AE3D-A4F12D8CE5C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1749" y="0"/>
                          <a:ext cx="954405" cy="873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phic 6" descr="decorative elements">
                          <a:extLst>
                            <a:ext uri="{FF2B5EF4-FFF2-40B4-BE49-F238E27FC236}">
                              <a16:creationId xmlns:a16="http://schemas.microsoft.com/office/drawing/2014/main" id="{51267C21-D0CA-4801-AEC0-C3D6A4E5CBE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6979"/>
                          <a:ext cx="189230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4ADA75" id="Group 148" o:spid="_x0000_s1026" alt="decorative elements" style="position:absolute;margin-left:102.65pt;margin-top:74.05pt;width:506.5pt;height:120.3pt;z-index:251665408;mso-width-relative:margin;mso-height-relative:margin" coordsize="52261,1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alt="decorative elements" style="position:absolute;left:42717;width:9544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">
                <v:imagedata r:id="rId5" o:title="decorative elements"/>
                <v:path arrowok="t"/>
              </v:shape>
              <v:shape id="Graphic 6" o:spid="_x0000_s1028" type="#_x0000_t75" alt="decorative elements" style="position:absolute;top:7369;width:1892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">
                <v:imagedata r:id="rId6" o:title="decorative elements"/>
                <v:path arrowok="t"/>
              </v:shape>
            </v:group>
          </w:pict>
        </mc:Fallback>
      </mc:AlternateContent>
    </w:r>
    <w:r w:rsidRPr="000E4F3E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8D8459" wp14:editId="641B0EE4">
              <wp:simplePos x="0" y="0"/>
              <wp:positionH relativeFrom="column">
                <wp:posOffset>-429904</wp:posOffset>
              </wp:positionH>
              <wp:positionV relativeFrom="paragraph">
                <wp:posOffset>-260672</wp:posOffset>
              </wp:positionV>
              <wp:extent cx="3862316" cy="10026015"/>
              <wp:effectExtent l="0" t="0" r="5080" b="0"/>
              <wp:wrapNone/>
              <wp:docPr id="125" name="Rectangle 124" descr="decorative elements">
                <a:extLst xmlns:a="http://schemas.openxmlformats.org/drawingml/2006/main">
                  <a:ext uri="{FF2B5EF4-FFF2-40B4-BE49-F238E27FC236}">
                    <a16:creationId xmlns:a16="http://schemas.microsoft.com/office/drawing/2014/main" id="{4D5B3D36-9820-4D17-AA3C-963D74FD592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2316" cy="100260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  <a:alpha val="76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3E4A8" id="Rectangle 124" o:spid="_x0000_s1026" alt="decorative elements" style="position:absolute;margin-left:-33.85pt;margin-top:-20.55pt;width:304.1pt;height:78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" fillcolor="#c8d7e8 [660]" stroked="f" strokeweight="1pt">
              <v:fill opacity="49858f"/>
            </v:rect>
          </w:pict>
        </mc:Fallback>
      </mc:AlternateContent>
    </w:r>
    <w:r w:rsidRPr="000E4F3E"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7D172262" wp14:editId="7B8EF678">
          <wp:simplePos x="0" y="0"/>
          <wp:positionH relativeFrom="column">
            <wp:posOffset>-429904</wp:posOffset>
          </wp:positionH>
          <wp:positionV relativeFrom="paragraph">
            <wp:posOffset>-260672</wp:posOffset>
          </wp:positionV>
          <wp:extent cx="7723505" cy="5022376"/>
          <wp:effectExtent l="0" t="0" r="0" b="6985"/>
          <wp:wrapNone/>
          <wp:docPr id="9" name="Picture 2" descr="A group of clouds in the sky&#10;">
            <a:extLst xmlns:a="http://schemas.openxmlformats.org/drawingml/2006/main">
              <a:ext uri="{FF2B5EF4-FFF2-40B4-BE49-F238E27FC236}">
                <a16:creationId xmlns:a16="http://schemas.microsoft.com/office/drawing/2014/main" id="{AB79FFE2-BEBC-4F48-8B60-EC26A66137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group of clouds in the sky&#10;&#10;Description generated with very high confidence">
                    <a:extLst>
                      <a:ext uri="{FF2B5EF4-FFF2-40B4-BE49-F238E27FC236}">
                        <a16:creationId xmlns:a16="http://schemas.microsoft.com/office/drawing/2014/main" id="{AB79FFE2-BEBC-4F48-8B60-EC26A66137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469"/>
                  <a:stretch/>
                </pic:blipFill>
                <pic:spPr bwMode="auto">
                  <a:xfrm>
                    <a:off x="0" y="0"/>
                    <a:ext cx="7730792" cy="502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BE9" w:rsidRDefault="00DF52D1" w:rsidP="00DF52D1">
    <w:pPr>
      <w:pStyle w:val="Header"/>
    </w:pPr>
    <w:r w:rsidRPr="000E4F3E">
      <w:rPr>
        <w:noProof/>
        <w:lang w:eastAsia="en-US"/>
      </w:rPr>
      <w:drawing>
        <wp:anchor distT="0" distB="0" distL="114300" distR="114300" simplePos="0" relativeHeight="251672576" behindDoc="1" locked="0" layoutInCell="1" allowOverlap="1" wp14:anchorId="6DBC1181" wp14:editId="16161257">
          <wp:simplePos x="0" y="0"/>
          <wp:positionH relativeFrom="column">
            <wp:posOffset>3749675</wp:posOffset>
          </wp:positionH>
          <wp:positionV relativeFrom="paragraph">
            <wp:posOffset>3528695</wp:posOffset>
          </wp:positionV>
          <wp:extent cx="1226695" cy="1226695"/>
          <wp:effectExtent l="0" t="0" r="0" b="0"/>
          <wp:wrapNone/>
          <wp:docPr id="8" name="Graphic 5" descr="decorative elements">
            <a:extLst xmlns:a="http://schemas.openxmlformats.org/drawingml/2006/main">
              <a:ext uri="{FF2B5EF4-FFF2-40B4-BE49-F238E27FC236}">
                <a16:creationId xmlns:a16="http://schemas.microsoft.com/office/drawing/2014/main" id="{01C18E3F-5708-498D-945B-E44445FB00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5">
                    <a:extLst>
                      <a:ext uri="{FF2B5EF4-FFF2-40B4-BE49-F238E27FC236}">
                        <a16:creationId xmlns:a16="http://schemas.microsoft.com/office/drawing/2014/main" id="{01C18E3F-5708-498D-945B-E44445FB00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695" cy="1226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45pt;height:61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45pt;height:61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ByJLAwtjC3MjS2NTMyUdpeDU4uLM/DyQAkODWgCXqfbzLQAAAA=="/>
  </w:docVars>
  <w:rsids>
    <w:rsidRoot w:val="007F43A7"/>
    <w:rsid w:val="00015DD2"/>
    <w:rsid w:val="00021EAF"/>
    <w:rsid w:val="00025CA8"/>
    <w:rsid w:val="00063DE3"/>
    <w:rsid w:val="000912C5"/>
    <w:rsid w:val="000A280E"/>
    <w:rsid w:val="000A57E8"/>
    <w:rsid w:val="000B0CF0"/>
    <w:rsid w:val="000C0CFA"/>
    <w:rsid w:val="000D7C28"/>
    <w:rsid w:val="000E4A3F"/>
    <w:rsid w:val="000E4F3E"/>
    <w:rsid w:val="00125F97"/>
    <w:rsid w:val="00126A92"/>
    <w:rsid w:val="001313D7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A4CF1"/>
    <w:rsid w:val="001A5E8C"/>
    <w:rsid w:val="001A6A67"/>
    <w:rsid w:val="001B2F02"/>
    <w:rsid w:val="001B6573"/>
    <w:rsid w:val="001B6CEA"/>
    <w:rsid w:val="001B73D4"/>
    <w:rsid w:val="001D2A28"/>
    <w:rsid w:val="001E384B"/>
    <w:rsid w:val="00212A82"/>
    <w:rsid w:val="00212DFB"/>
    <w:rsid w:val="00236355"/>
    <w:rsid w:val="0025034E"/>
    <w:rsid w:val="00256F98"/>
    <w:rsid w:val="0027202B"/>
    <w:rsid w:val="002749A6"/>
    <w:rsid w:val="002A59BD"/>
    <w:rsid w:val="002C148B"/>
    <w:rsid w:val="002C3479"/>
    <w:rsid w:val="002C3F3A"/>
    <w:rsid w:val="002D3828"/>
    <w:rsid w:val="002E0CAB"/>
    <w:rsid w:val="002F0223"/>
    <w:rsid w:val="002F5452"/>
    <w:rsid w:val="00304260"/>
    <w:rsid w:val="00365168"/>
    <w:rsid w:val="00372B3B"/>
    <w:rsid w:val="003905B8"/>
    <w:rsid w:val="00392B18"/>
    <w:rsid w:val="003A6428"/>
    <w:rsid w:val="003B561A"/>
    <w:rsid w:val="003C5CB4"/>
    <w:rsid w:val="003F03C3"/>
    <w:rsid w:val="004126D9"/>
    <w:rsid w:val="004131C3"/>
    <w:rsid w:val="00433A20"/>
    <w:rsid w:val="00462D03"/>
    <w:rsid w:val="004634B6"/>
    <w:rsid w:val="00465B6F"/>
    <w:rsid w:val="00466DD8"/>
    <w:rsid w:val="00467D7F"/>
    <w:rsid w:val="0047089D"/>
    <w:rsid w:val="004708A8"/>
    <w:rsid w:val="004708B9"/>
    <w:rsid w:val="00476BFA"/>
    <w:rsid w:val="00495698"/>
    <w:rsid w:val="004B515A"/>
    <w:rsid w:val="004B6446"/>
    <w:rsid w:val="004E05BF"/>
    <w:rsid w:val="004E5BE9"/>
    <w:rsid w:val="0050021C"/>
    <w:rsid w:val="0050293A"/>
    <w:rsid w:val="00522B5C"/>
    <w:rsid w:val="0053164C"/>
    <w:rsid w:val="005469B8"/>
    <w:rsid w:val="00573CE8"/>
    <w:rsid w:val="005823C3"/>
    <w:rsid w:val="00586E4F"/>
    <w:rsid w:val="005C73D7"/>
    <w:rsid w:val="005D183E"/>
    <w:rsid w:val="005D36B2"/>
    <w:rsid w:val="005D3BF4"/>
    <w:rsid w:val="005E119F"/>
    <w:rsid w:val="005E69DA"/>
    <w:rsid w:val="005F44A3"/>
    <w:rsid w:val="006114F9"/>
    <w:rsid w:val="00615D3C"/>
    <w:rsid w:val="0061786F"/>
    <w:rsid w:val="00633F4A"/>
    <w:rsid w:val="006466C1"/>
    <w:rsid w:val="00646A1B"/>
    <w:rsid w:val="00657AC8"/>
    <w:rsid w:val="00660D2A"/>
    <w:rsid w:val="00662B00"/>
    <w:rsid w:val="00673F99"/>
    <w:rsid w:val="0068438D"/>
    <w:rsid w:val="00690DCF"/>
    <w:rsid w:val="006A130D"/>
    <w:rsid w:val="006C2134"/>
    <w:rsid w:val="006C7B2C"/>
    <w:rsid w:val="006D7EE2"/>
    <w:rsid w:val="00703DDE"/>
    <w:rsid w:val="00725201"/>
    <w:rsid w:val="007533C5"/>
    <w:rsid w:val="007572D6"/>
    <w:rsid w:val="0077406A"/>
    <w:rsid w:val="00782F70"/>
    <w:rsid w:val="007836F4"/>
    <w:rsid w:val="007973F4"/>
    <w:rsid w:val="007A2F7D"/>
    <w:rsid w:val="007A5C2E"/>
    <w:rsid w:val="007C0A78"/>
    <w:rsid w:val="007D0BA6"/>
    <w:rsid w:val="007E37F1"/>
    <w:rsid w:val="007F43A7"/>
    <w:rsid w:val="007F79A8"/>
    <w:rsid w:val="0081044F"/>
    <w:rsid w:val="00816C32"/>
    <w:rsid w:val="00820A71"/>
    <w:rsid w:val="0084599F"/>
    <w:rsid w:val="00847AAA"/>
    <w:rsid w:val="008774B2"/>
    <w:rsid w:val="00877751"/>
    <w:rsid w:val="008830A6"/>
    <w:rsid w:val="00892F72"/>
    <w:rsid w:val="00895CA8"/>
    <w:rsid w:val="008B1389"/>
    <w:rsid w:val="008B7F7D"/>
    <w:rsid w:val="008D0BEE"/>
    <w:rsid w:val="008D5847"/>
    <w:rsid w:val="008E49DA"/>
    <w:rsid w:val="00912F0C"/>
    <w:rsid w:val="0092193E"/>
    <w:rsid w:val="009330E9"/>
    <w:rsid w:val="009338C0"/>
    <w:rsid w:val="0094628D"/>
    <w:rsid w:val="00955BD1"/>
    <w:rsid w:val="009664E3"/>
    <w:rsid w:val="00967B5A"/>
    <w:rsid w:val="00974057"/>
    <w:rsid w:val="0097788A"/>
    <w:rsid w:val="00994C60"/>
    <w:rsid w:val="009A7464"/>
    <w:rsid w:val="009B0614"/>
    <w:rsid w:val="009E22A1"/>
    <w:rsid w:val="009E7D9E"/>
    <w:rsid w:val="00A0642D"/>
    <w:rsid w:val="00A3797F"/>
    <w:rsid w:val="00A4297E"/>
    <w:rsid w:val="00A603E3"/>
    <w:rsid w:val="00A62343"/>
    <w:rsid w:val="00A71359"/>
    <w:rsid w:val="00A72575"/>
    <w:rsid w:val="00A96160"/>
    <w:rsid w:val="00A962A7"/>
    <w:rsid w:val="00AA40CA"/>
    <w:rsid w:val="00AB122A"/>
    <w:rsid w:val="00AB4E39"/>
    <w:rsid w:val="00AC04DF"/>
    <w:rsid w:val="00AC2056"/>
    <w:rsid w:val="00AD5412"/>
    <w:rsid w:val="00AE6568"/>
    <w:rsid w:val="00AF733A"/>
    <w:rsid w:val="00B06BD0"/>
    <w:rsid w:val="00B16B98"/>
    <w:rsid w:val="00B2178D"/>
    <w:rsid w:val="00B37662"/>
    <w:rsid w:val="00B55A90"/>
    <w:rsid w:val="00B67C41"/>
    <w:rsid w:val="00B772BC"/>
    <w:rsid w:val="00BA47CA"/>
    <w:rsid w:val="00BB5CA0"/>
    <w:rsid w:val="00BC775C"/>
    <w:rsid w:val="00BF00E8"/>
    <w:rsid w:val="00BF0219"/>
    <w:rsid w:val="00BF2F81"/>
    <w:rsid w:val="00C05594"/>
    <w:rsid w:val="00C13659"/>
    <w:rsid w:val="00C165EA"/>
    <w:rsid w:val="00C22522"/>
    <w:rsid w:val="00C26FA7"/>
    <w:rsid w:val="00C319C2"/>
    <w:rsid w:val="00C34729"/>
    <w:rsid w:val="00C42852"/>
    <w:rsid w:val="00CA1976"/>
    <w:rsid w:val="00CB004F"/>
    <w:rsid w:val="00CB7E40"/>
    <w:rsid w:val="00CE0524"/>
    <w:rsid w:val="00CE5E66"/>
    <w:rsid w:val="00CE77D9"/>
    <w:rsid w:val="00CF558C"/>
    <w:rsid w:val="00D22F6E"/>
    <w:rsid w:val="00D27BE1"/>
    <w:rsid w:val="00D3289E"/>
    <w:rsid w:val="00D52A03"/>
    <w:rsid w:val="00D933BB"/>
    <w:rsid w:val="00DA00ED"/>
    <w:rsid w:val="00DA0BB0"/>
    <w:rsid w:val="00DA6CA9"/>
    <w:rsid w:val="00DB0184"/>
    <w:rsid w:val="00DB0A9E"/>
    <w:rsid w:val="00DB4C76"/>
    <w:rsid w:val="00DD7900"/>
    <w:rsid w:val="00DE2040"/>
    <w:rsid w:val="00DF52D1"/>
    <w:rsid w:val="00E13B80"/>
    <w:rsid w:val="00E3127A"/>
    <w:rsid w:val="00E416AF"/>
    <w:rsid w:val="00E62C74"/>
    <w:rsid w:val="00E63B5B"/>
    <w:rsid w:val="00E73F4E"/>
    <w:rsid w:val="00EB13E7"/>
    <w:rsid w:val="00ED08F7"/>
    <w:rsid w:val="00ED6CDB"/>
    <w:rsid w:val="00EE260A"/>
    <w:rsid w:val="00EF276F"/>
    <w:rsid w:val="00EF760F"/>
    <w:rsid w:val="00F114B5"/>
    <w:rsid w:val="00F138DB"/>
    <w:rsid w:val="00F30AA3"/>
    <w:rsid w:val="00F410E3"/>
    <w:rsid w:val="00FB47F6"/>
    <w:rsid w:val="00FB68CF"/>
    <w:rsid w:val="00FC2C97"/>
    <w:rsid w:val="00FC3713"/>
    <w:rsid w:val="00FC6428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6D4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B2D42" w:themeColor="accent1" w:themeShade="BF"/>
        <w:sz w:val="22"/>
        <w:szCs w:val="22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2D1"/>
    <w:pPr>
      <w:spacing w:after="0"/>
    </w:pPr>
    <w:rPr>
      <w:color w:val="44546A" w:themeColor="text2"/>
      <w:kern w:val="24"/>
      <w:sz w:val="36"/>
      <w:szCs w:val="36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21E2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21E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86E4F"/>
    <w:pPr>
      <w:spacing w:line="240" w:lineRule="auto"/>
    </w:pPr>
    <w:rPr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pPr>
      <w:spacing w:line="240" w:lineRule="auto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2"/>
    <w:qFormat/>
    <w:rsid w:val="00DF52D1"/>
    <w:rPr>
      <w:rFonts w:asciiTheme="majorHAnsi" w:hAnsiTheme="majorHAnsi" w:cstheme="min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DF52D1"/>
    <w:rPr>
      <w:rFonts w:asciiTheme="majorHAnsi" w:hAnsiTheme="majorHAnsi"/>
      <w:color w:val="44546A" w:themeColor="text2"/>
      <w:kern w:val="24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253D59" w:themeColor="accent1" w:frame="1"/>
        <w:left w:val="single" w:sz="2" w:space="10" w:color="253D59" w:themeColor="accent1" w:frame="1"/>
        <w:bottom w:val="single" w:sz="2" w:space="10" w:color="253D59" w:themeColor="accent1" w:frame="1"/>
        <w:right w:val="single" w:sz="2" w:space="10" w:color="253D59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pPr>
      <w:spacing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</w:rPr>
      <w:tblPr/>
      <w:tcPr>
        <w:shd w:val="clear" w:color="auto" w:fill="92AF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AF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</w:rPr>
      <w:tblPr/>
      <w:tcPr>
        <w:shd w:val="clear" w:color="auto" w:fill="F8D9D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</w:rPr>
      <w:tblPr/>
      <w:tcPr>
        <w:shd w:val="clear" w:color="auto" w:fill="F7BE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E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</w:rPr>
      <w:tblPr/>
      <w:tcPr>
        <w:shd w:val="clear" w:color="auto" w:fill="F9F19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19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</w:rPr>
      <w:tblPr/>
      <w:tcPr>
        <w:shd w:val="clear" w:color="auto" w:fill="D5E7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7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</w:rPr>
      <w:tblPr/>
      <w:tcPr>
        <w:shd w:val="clear" w:color="auto" w:fill="ABCA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A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EB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E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B00B" w:themeFill="accent4" w:themeFillShade="CC"/>
      </w:tcPr>
    </w:tblStylePr>
    <w:tblStylePr w:type="lastRow">
      <w:rPr>
        <w:b/>
        <w:bCs/>
        <w:color w:val="C1B00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B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418" w:themeFill="accent3" w:themeFillShade="CC"/>
      </w:tcPr>
    </w:tblStylePr>
    <w:tblStylePr w:type="lastRow">
      <w:rPr>
        <w:b/>
        <w:bCs/>
        <w:color w:val="DC34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533F" w:themeFill="accent6" w:themeFillShade="CC"/>
      </w:tcPr>
    </w:tblStylePr>
    <w:tblStylePr w:type="lastRow">
      <w:rPr>
        <w:b/>
        <w:bCs/>
        <w:color w:val="34533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2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AA92" w:themeFill="accent5" w:themeFillShade="CC"/>
      </w:tcPr>
    </w:tblStylePr>
    <w:tblStylePr w:type="lastRow">
      <w:rPr>
        <w:b/>
        <w:bCs/>
        <w:color w:val="6BAA9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B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24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2435" w:themeColor="accent1" w:themeShade="99"/>
          <w:insideV w:val="nil"/>
        </w:tcBorders>
        <w:shd w:val="clear" w:color="auto" w:fill="1624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2435" w:themeFill="accent1" w:themeFillShade="99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779CC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331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331F" w:themeColor="accent2" w:themeShade="99"/>
          <w:insideV w:val="nil"/>
        </w:tcBorders>
        <w:shd w:val="clear" w:color="auto" w:fill="CA331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331F" w:themeFill="accent2" w:themeFillShade="99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7CFC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DD0F" w:themeColor="accent4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271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2712" w:themeColor="accent3" w:themeShade="99"/>
          <w:insideV w:val="nil"/>
        </w:tcBorders>
        <w:shd w:val="clear" w:color="auto" w:fill="A5271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712" w:themeFill="accent3" w:themeFillShade="99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5E46" w:themeColor="accent3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840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8408" w:themeColor="accent4" w:themeShade="99"/>
          <w:insideV w:val="nil"/>
        </w:tcBorders>
        <w:shd w:val="clear" w:color="auto" w:fill="90840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408" w:themeFill="accent4" w:themeFillShade="99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8ED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6950" w:themeColor="accent6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8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846E" w:themeColor="accent5" w:themeShade="99"/>
          <w:insideV w:val="nil"/>
        </w:tcBorders>
        <w:shd w:val="clear" w:color="auto" w:fill="4C8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846E" w:themeFill="accent5" w:themeFillShade="99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CBE1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8C4B3" w:themeColor="accent5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2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E2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E2F" w:themeColor="accent6" w:themeShade="99"/>
          <w:insideV w:val="nil"/>
        </w:tcBorders>
        <w:shd w:val="clear" w:color="auto" w:fill="273E2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E2F" w:themeFill="accent6" w:themeFillShade="99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97BD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E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2D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A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54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20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301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6D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A50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6D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48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4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E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DF52D1"/>
    <w:rPr>
      <w:color w:val="44546A" w:themeColor="text2"/>
      <w:kern w:val="24"/>
      <w:sz w:val="72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2AFD2" w:themeColor="accent1" w:themeTint="66"/>
        <w:left w:val="single" w:sz="4" w:space="0" w:color="92AFD2" w:themeColor="accent1" w:themeTint="66"/>
        <w:bottom w:val="single" w:sz="4" w:space="0" w:color="92AFD2" w:themeColor="accent1" w:themeTint="66"/>
        <w:right w:val="single" w:sz="4" w:space="0" w:color="92AFD2" w:themeColor="accent1" w:themeTint="66"/>
        <w:insideH w:val="single" w:sz="4" w:space="0" w:color="92AFD2" w:themeColor="accent1" w:themeTint="66"/>
        <w:insideV w:val="single" w:sz="4" w:space="0" w:color="92AF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D9D4" w:themeColor="accent2" w:themeTint="66"/>
        <w:left w:val="single" w:sz="4" w:space="0" w:color="F8D9D4" w:themeColor="accent2" w:themeTint="66"/>
        <w:bottom w:val="single" w:sz="4" w:space="0" w:color="F8D9D4" w:themeColor="accent2" w:themeTint="66"/>
        <w:right w:val="single" w:sz="4" w:space="0" w:color="F8D9D4" w:themeColor="accent2" w:themeTint="66"/>
        <w:insideH w:val="single" w:sz="4" w:space="0" w:color="F8D9D4" w:themeColor="accent2" w:themeTint="66"/>
        <w:insideV w:val="single" w:sz="4" w:space="0" w:color="F8D9D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BEB5" w:themeColor="accent3" w:themeTint="66"/>
        <w:left w:val="single" w:sz="4" w:space="0" w:color="F7BEB5" w:themeColor="accent3" w:themeTint="66"/>
        <w:bottom w:val="single" w:sz="4" w:space="0" w:color="F7BEB5" w:themeColor="accent3" w:themeTint="66"/>
        <w:right w:val="single" w:sz="4" w:space="0" w:color="F7BEB5" w:themeColor="accent3" w:themeTint="66"/>
        <w:insideH w:val="single" w:sz="4" w:space="0" w:color="F7BEB5" w:themeColor="accent3" w:themeTint="66"/>
        <w:insideV w:val="single" w:sz="4" w:space="0" w:color="F7BE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19E" w:themeColor="accent4" w:themeTint="66"/>
        <w:left w:val="single" w:sz="4" w:space="0" w:color="F9F19E" w:themeColor="accent4" w:themeTint="66"/>
        <w:bottom w:val="single" w:sz="4" w:space="0" w:color="F9F19E" w:themeColor="accent4" w:themeTint="66"/>
        <w:right w:val="single" w:sz="4" w:space="0" w:color="F9F19E" w:themeColor="accent4" w:themeTint="66"/>
        <w:insideH w:val="single" w:sz="4" w:space="0" w:color="F9F19E" w:themeColor="accent4" w:themeTint="66"/>
        <w:insideV w:val="single" w:sz="4" w:space="0" w:color="F9F1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5E7E0" w:themeColor="accent5" w:themeTint="66"/>
        <w:left w:val="single" w:sz="4" w:space="0" w:color="D5E7E0" w:themeColor="accent5" w:themeTint="66"/>
        <w:bottom w:val="single" w:sz="4" w:space="0" w:color="D5E7E0" w:themeColor="accent5" w:themeTint="66"/>
        <w:right w:val="single" w:sz="4" w:space="0" w:color="D5E7E0" w:themeColor="accent5" w:themeTint="66"/>
        <w:insideH w:val="single" w:sz="4" w:space="0" w:color="D5E7E0" w:themeColor="accent5" w:themeTint="66"/>
        <w:insideV w:val="single" w:sz="4" w:space="0" w:color="D5E7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BCAB6" w:themeColor="accent6" w:themeTint="66"/>
        <w:left w:val="single" w:sz="4" w:space="0" w:color="ABCAB6" w:themeColor="accent6" w:themeTint="66"/>
        <w:bottom w:val="single" w:sz="4" w:space="0" w:color="ABCAB6" w:themeColor="accent6" w:themeTint="66"/>
        <w:right w:val="single" w:sz="4" w:space="0" w:color="ABCAB6" w:themeColor="accent6" w:themeTint="66"/>
        <w:insideH w:val="single" w:sz="4" w:space="0" w:color="ABCAB6" w:themeColor="accent6" w:themeTint="66"/>
        <w:insideV w:val="single" w:sz="4" w:space="0" w:color="ABCA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5C87BB" w:themeColor="accent1" w:themeTint="99"/>
        <w:bottom w:val="single" w:sz="2" w:space="0" w:color="5C87BB" w:themeColor="accent1" w:themeTint="99"/>
        <w:insideH w:val="single" w:sz="2" w:space="0" w:color="5C87BB" w:themeColor="accent1" w:themeTint="99"/>
        <w:insideV w:val="single" w:sz="2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87B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5C6BF" w:themeColor="accent2" w:themeTint="99"/>
        <w:bottom w:val="single" w:sz="2" w:space="0" w:color="F5C6BF" w:themeColor="accent2" w:themeTint="99"/>
        <w:insideH w:val="single" w:sz="2" w:space="0" w:color="F5C6BF" w:themeColor="accent2" w:themeTint="99"/>
        <w:insideV w:val="single" w:sz="2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C6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39E90" w:themeColor="accent3" w:themeTint="99"/>
        <w:bottom w:val="single" w:sz="2" w:space="0" w:color="F39E90" w:themeColor="accent3" w:themeTint="99"/>
        <w:insideH w:val="single" w:sz="2" w:space="0" w:color="F39E90" w:themeColor="accent3" w:themeTint="99"/>
        <w:insideV w:val="single" w:sz="2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9E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6EA6E" w:themeColor="accent4" w:themeTint="99"/>
        <w:bottom w:val="single" w:sz="2" w:space="0" w:color="F6EA6E" w:themeColor="accent4" w:themeTint="99"/>
        <w:insideH w:val="single" w:sz="2" w:space="0" w:color="F6EA6E" w:themeColor="accent4" w:themeTint="99"/>
        <w:insideV w:val="single" w:sz="2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A6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C1DBD1" w:themeColor="accent5" w:themeTint="99"/>
        <w:bottom w:val="single" w:sz="2" w:space="0" w:color="C1DBD1" w:themeColor="accent5" w:themeTint="99"/>
        <w:insideH w:val="single" w:sz="2" w:space="0" w:color="C1DBD1" w:themeColor="accent5" w:themeTint="99"/>
        <w:insideV w:val="single" w:sz="2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82B092" w:themeColor="accent6" w:themeTint="99"/>
        <w:bottom w:val="single" w:sz="2" w:space="0" w:color="82B092" w:themeColor="accent6" w:themeTint="99"/>
        <w:insideH w:val="single" w:sz="2" w:space="0" w:color="82B092" w:themeColor="accent6" w:themeTint="99"/>
        <w:insideV w:val="single" w:sz="2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0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92AF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8D9D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7BEB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9F19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D5E7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ABCA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121E2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253D59" w:themeColor="accent1"/>
        <w:bottom w:val="single" w:sz="4" w:space="10" w:color="253D59" w:themeColor="accent1"/>
      </w:pBdr>
      <w:spacing w:before="360" w:after="360"/>
      <w:ind w:left="864" w:right="864"/>
    </w:pPr>
    <w:rPr>
      <w:i/>
      <w:iCs/>
      <w:color w:val="121E2C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121E2C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1B2D42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1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  <w:shd w:val="clear" w:color="auto" w:fill="BBCDE3" w:themeFill="accent1" w:themeFillTint="3F"/>
      </w:tcPr>
    </w:tblStylePr>
    <w:tblStylePr w:type="band2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1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  <w:shd w:val="clear" w:color="auto" w:fill="FBE7E4" w:themeFill="accent2" w:themeFillTint="3F"/>
      </w:tcPr>
    </w:tblStylePr>
    <w:tblStylePr w:type="band2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1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  <w:shd w:val="clear" w:color="auto" w:fill="FAD7D1" w:themeFill="accent3" w:themeFillTint="3F"/>
      </w:tcPr>
    </w:tblStylePr>
    <w:tblStylePr w:type="band2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1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  <w:shd w:val="clear" w:color="auto" w:fill="FBF6C3" w:themeFill="accent4" w:themeFillTint="3F"/>
      </w:tcPr>
    </w:tblStylePr>
    <w:tblStylePr w:type="band2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1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  <w:shd w:val="clear" w:color="auto" w:fill="E5F0EC" w:themeFill="accent5" w:themeFillTint="3F"/>
      </w:tcPr>
    </w:tblStylePr>
    <w:tblStylePr w:type="band2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1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  <w:shd w:val="clear" w:color="auto" w:fill="CBDED2" w:themeFill="accent6" w:themeFillTint="3F"/>
      </w:tcPr>
    </w:tblStylePr>
    <w:tblStylePr w:type="band2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bottom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bottom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bottom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bottom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bottom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bottom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3D59" w:themeColor="accent1"/>
          <w:right w:val="single" w:sz="4" w:space="0" w:color="253D59" w:themeColor="accent1"/>
        </w:tcBorders>
      </w:tcPr>
    </w:tblStylePr>
    <w:tblStylePr w:type="band1Horz">
      <w:tblPr/>
      <w:tcPr>
        <w:tcBorders>
          <w:top w:val="single" w:sz="4" w:space="0" w:color="253D59" w:themeColor="accent1"/>
          <w:bottom w:val="single" w:sz="4" w:space="0" w:color="253D5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3D59" w:themeColor="accent1"/>
          <w:left w:val="nil"/>
        </w:tcBorders>
      </w:tcPr>
    </w:tblStylePr>
    <w:tblStylePr w:type="swCell">
      <w:tblPr/>
      <w:tcPr>
        <w:tcBorders>
          <w:top w:val="double" w:sz="4" w:space="0" w:color="253D5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A196" w:themeColor="accent2"/>
          <w:right w:val="single" w:sz="4" w:space="0" w:color="EFA196" w:themeColor="accent2"/>
        </w:tcBorders>
      </w:tcPr>
    </w:tblStylePr>
    <w:tblStylePr w:type="band1Horz">
      <w:tblPr/>
      <w:tcPr>
        <w:tcBorders>
          <w:top w:val="single" w:sz="4" w:space="0" w:color="EFA196" w:themeColor="accent2"/>
          <w:bottom w:val="single" w:sz="4" w:space="0" w:color="EFA19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A196" w:themeColor="accent2"/>
          <w:left w:val="nil"/>
        </w:tcBorders>
      </w:tcPr>
    </w:tblStylePr>
    <w:tblStylePr w:type="swCell">
      <w:tblPr/>
      <w:tcPr>
        <w:tcBorders>
          <w:top w:val="double" w:sz="4" w:space="0" w:color="EFA19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B5E46" w:themeColor="accent3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46" w:themeColor="accent3"/>
          <w:right w:val="single" w:sz="4" w:space="0" w:color="EB5E46" w:themeColor="accent3"/>
        </w:tcBorders>
      </w:tcPr>
    </w:tblStylePr>
    <w:tblStylePr w:type="band1Horz">
      <w:tblPr/>
      <w:tcPr>
        <w:tcBorders>
          <w:top w:val="single" w:sz="4" w:space="0" w:color="EB5E46" w:themeColor="accent3"/>
          <w:bottom w:val="single" w:sz="4" w:space="0" w:color="EB5E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46" w:themeColor="accent3"/>
          <w:left w:val="nil"/>
        </w:tcBorders>
      </w:tcPr>
    </w:tblStylePr>
    <w:tblStylePr w:type="swCell">
      <w:tblPr/>
      <w:tcPr>
        <w:tcBorders>
          <w:top w:val="double" w:sz="4" w:space="0" w:color="EB5E4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1DD0F" w:themeColor="accent4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D0F" w:themeColor="accent4"/>
          <w:right w:val="single" w:sz="4" w:space="0" w:color="F1DD0F" w:themeColor="accent4"/>
        </w:tcBorders>
      </w:tcPr>
    </w:tblStylePr>
    <w:tblStylePr w:type="band1Horz">
      <w:tblPr/>
      <w:tcPr>
        <w:tcBorders>
          <w:top w:val="single" w:sz="4" w:space="0" w:color="F1DD0F" w:themeColor="accent4"/>
          <w:bottom w:val="single" w:sz="4" w:space="0" w:color="F1DD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D0F" w:themeColor="accent4"/>
          <w:left w:val="nil"/>
        </w:tcBorders>
      </w:tcPr>
    </w:tblStylePr>
    <w:tblStylePr w:type="swCell">
      <w:tblPr/>
      <w:tcPr>
        <w:tcBorders>
          <w:top w:val="double" w:sz="4" w:space="0" w:color="F1DD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8C4B3" w:themeColor="accent5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4B3" w:themeColor="accent5"/>
          <w:right w:val="single" w:sz="4" w:space="0" w:color="98C4B3" w:themeColor="accent5"/>
        </w:tcBorders>
      </w:tcPr>
    </w:tblStylePr>
    <w:tblStylePr w:type="band1Horz">
      <w:tblPr/>
      <w:tcPr>
        <w:tcBorders>
          <w:top w:val="single" w:sz="4" w:space="0" w:color="98C4B3" w:themeColor="accent5"/>
          <w:bottom w:val="single" w:sz="4" w:space="0" w:color="98C4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4B3" w:themeColor="accent5"/>
          <w:left w:val="nil"/>
        </w:tcBorders>
      </w:tcPr>
    </w:tblStylePr>
    <w:tblStylePr w:type="swCell">
      <w:tblPr/>
      <w:tcPr>
        <w:tcBorders>
          <w:top w:val="double" w:sz="4" w:space="0" w:color="98C4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426950" w:themeColor="accent6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6950" w:themeColor="accent6"/>
          <w:right w:val="single" w:sz="4" w:space="0" w:color="426950" w:themeColor="accent6"/>
        </w:tcBorders>
      </w:tcPr>
    </w:tblStylePr>
    <w:tblStylePr w:type="band1Horz">
      <w:tblPr/>
      <w:tcPr>
        <w:tcBorders>
          <w:top w:val="single" w:sz="4" w:space="0" w:color="426950" w:themeColor="accent6"/>
          <w:bottom w:val="single" w:sz="4" w:space="0" w:color="4269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6950" w:themeColor="accent6"/>
          <w:left w:val="nil"/>
        </w:tcBorders>
      </w:tcPr>
    </w:tblStylePr>
    <w:tblStylePr w:type="swCell">
      <w:tblPr/>
      <w:tcPr>
        <w:tcBorders>
          <w:top w:val="double" w:sz="4" w:space="0" w:color="42695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53D59" w:themeColor="accent1"/>
        <w:left w:val="single" w:sz="24" w:space="0" w:color="253D59" w:themeColor="accent1"/>
        <w:bottom w:val="single" w:sz="24" w:space="0" w:color="253D59" w:themeColor="accent1"/>
        <w:right w:val="single" w:sz="24" w:space="0" w:color="253D59" w:themeColor="accent1"/>
      </w:tblBorders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A196" w:themeColor="accent2"/>
        <w:left w:val="single" w:sz="24" w:space="0" w:color="EFA196" w:themeColor="accent2"/>
        <w:bottom w:val="single" w:sz="24" w:space="0" w:color="EFA196" w:themeColor="accent2"/>
        <w:right w:val="single" w:sz="24" w:space="0" w:color="EFA196" w:themeColor="accent2"/>
      </w:tblBorders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5E46" w:themeColor="accent3"/>
        <w:left w:val="single" w:sz="24" w:space="0" w:color="EB5E46" w:themeColor="accent3"/>
        <w:bottom w:val="single" w:sz="24" w:space="0" w:color="EB5E46" w:themeColor="accent3"/>
        <w:right w:val="single" w:sz="24" w:space="0" w:color="EB5E46" w:themeColor="accent3"/>
      </w:tblBorders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DD0F" w:themeColor="accent4"/>
        <w:left w:val="single" w:sz="24" w:space="0" w:color="F1DD0F" w:themeColor="accent4"/>
        <w:bottom w:val="single" w:sz="24" w:space="0" w:color="F1DD0F" w:themeColor="accent4"/>
        <w:right w:val="single" w:sz="24" w:space="0" w:color="F1DD0F" w:themeColor="accent4"/>
      </w:tblBorders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4B3" w:themeColor="accent5"/>
        <w:left w:val="single" w:sz="24" w:space="0" w:color="98C4B3" w:themeColor="accent5"/>
        <w:bottom w:val="single" w:sz="24" w:space="0" w:color="98C4B3" w:themeColor="accent5"/>
        <w:right w:val="single" w:sz="24" w:space="0" w:color="98C4B3" w:themeColor="accent5"/>
      </w:tblBorders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6950" w:themeColor="accent6"/>
        <w:left w:val="single" w:sz="24" w:space="0" w:color="426950" w:themeColor="accent6"/>
        <w:bottom w:val="single" w:sz="24" w:space="0" w:color="426950" w:themeColor="accent6"/>
        <w:right w:val="single" w:sz="24" w:space="0" w:color="426950" w:themeColor="accent6"/>
      </w:tblBorders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bottom w:val="single" w:sz="4" w:space="0" w:color="253D5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53D5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EFA196" w:themeColor="accent2"/>
        <w:bottom w:val="single" w:sz="4" w:space="0" w:color="EFA19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FA19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EB5E46" w:themeColor="accent3"/>
        <w:bottom w:val="single" w:sz="4" w:space="0" w:color="EB5E4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5E4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1DD0F" w:themeColor="accent4"/>
        <w:bottom w:val="single" w:sz="4" w:space="0" w:color="F1DD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DD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98C4B3" w:themeColor="accent5"/>
        <w:bottom w:val="single" w:sz="4" w:space="0" w:color="98C4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8C4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426950" w:themeColor="accent6"/>
        <w:bottom w:val="single" w:sz="4" w:space="0" w:color="4269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269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53D5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53D5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53D5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53D5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A19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A19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A19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A19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5E4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5E4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5E4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5E4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DD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DD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DD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DD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4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4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4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4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69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69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69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69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  <w:insideV w:val="single" w:sz="8" w:space="0" w:color="416B9D" w:themeColor="accent1" w:themeTint="BF"/>
      </w:tblBorders>
    </w:tblPr>
    <w:tcPr>
      <w:shd w:val="clear" w:color="auto" w:fill="BBCD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16B9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  <w:insideV w:val="single" w:sz="8" w:space="0" w:color="F3B8B0" w:themeColor="accent2" w:themeTint="BF"/>
      </w:tblBorders>
    </w:tblPr>
    <w:tcPr>
      <w:shd w:val="clear" w:color="auto" w:fill="FBE7E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  <w:insideV w:val="single" w:sz="8" w:space="0" w:color="F08674" w:themeColor="accent3" w:themeTint="BF"/>
      </w:tblBorders>
    </w:tblPr>
    <w:tcPr>
      <w:shd w:val="clear" w:color="auto" w:fill="FAD7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67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  <w:insideV w:val="single" w:sz="8" w:space="0" w:color="F4E54B" w:themeColor="accent4" w:themeTint="BF"/>
      </w:tblBorders>
    </w:tblPr>
    <w:tcPr>
      <w:shd w:val="clear" w:color="auto" w:fill="FBF6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5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  <w:insideV w:val="single" w:sz="8" w:space="0" w:color="B1D2C5" w:themeColor="accent5" w:themeTint="BF"/>
      </w:tblBorders>
    </w:tblPr>
    <w:tcPr>
      <w:shd w:val="clear" w:color="auto" w:fill="E5F0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2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  <w:insideV w:val="single" w:sz="8" w:space="0" w:color="639D77" w:themeColor="accent6" w:themeTint="BF"/>
      </w:tblBorders>
    </w:tblPr>
    <w:tcPr>
      <w:shd w:val="clear" w:color="auto" w:fill="CBDE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9D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cPr>
      <w:shd w:val="clear" w:color="auto" w:fill="BBCD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EB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D7E8" w:themeFill="accent1" w:themeFillTint="33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tcBorders>
          <w:insideH w:val="single" w:sz="6" w:space="0" w:color="253D59" w:themeColor="accent1"/>
          <w:insideV w:val="single" w:sz="6" w:space="0" w:color="253D59" w:themeColor="accent1"/>
        </w:tcBorders>
        <w:shd w:val="clear" w:color="auto" w:fill="779CC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cPr>
      <w:shd w:val="clear" w:color="auto" w:fill="FBE7E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9" w:themeFill="accent2" w:themeFillTint="33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tcBorders>
          <w:insideH w:val="single" w:sz="6" w:space="0" w:color="EFA196" w:themeColor="accent2"/>
          <w:insideV w:val="single" w:sz="6" w:space="0" w:color="EFA196" w:themeColor="accent2"/>
        </w:tcBorders>
        <w:shd w:val="clear" w:color="auto" w:fill="F7CF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cPr>
      <w:shd w:val="clear" w:color="auto" w:fill="FAD7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A" w:themeFill="accent3" w:themeFillTint="33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tcBorders>
          <w:insideH w:val="single" w:sz="6" w:space="0" w:color="EB5E46" w:themeColor="accent3"/>
          <w:insideV w:val="single" w:sz="6" w:space="0" w:color="EB5E46" w:themeColor="accent3"/>
        </w:tcBorders>
        <w:shd w:val="clear" w:color="auto" w:fill="F5AE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cPr>
      <w:shd w:val="clear" w:color="auto" w:fill="FBF6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CE" w:themeFill="accent4" w:themeFillTint="33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tcBorders>
          <w:insideH w:val="single" w:sz="6" w:space="0" w:color="F1DD0F" w:themeColor="accent4"/>
          <w:insideV w:val="single" w:sz="6" w:space="0" w:color="F1DD0F" w:themeColor="accent4"/>
        </w:tcBorders>
        <w:shd w:val="clear" w:color="auto" w:fill="F8ED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cPr>
      <w:shd w:val="clear" w:color="auto" w:fill="E5F0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EF" w:themeFill="accent5" w:themeFillTint="33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tcBorders>
          <w:insideH w:val="single" w:sz="6" w:space="0" w:color="98C4B3" w:themeColor="accent5"/>
          <w:insideV w:val="single" w:sz="6" w:space="0" w:color="98C4B3" w:themeColor="accent5"/>
        </w:tcBorders>
        <w:shd w:val="clear" w:color="auto" w:fill="CBE1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cPr>
      <w:shd w:val="clear" w:color="auto" w:fill="CBDE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F2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4DA" w:themeFill="accent6" w:themeFillTint="33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tcBorders>
          <w:insideH w:val="single" w:sz="6" w:space="0" w:color="426950" w:themeColor="accent6"/>
          <w:insideV w:val="single" w:sz="6" w:space="0" w:color="426950" w:themeColor="accent6"/>
        </w:tcBorders>
        <w:shd w:val="clear" w:color="auto" w:fill="97BD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CD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9CC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9CC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E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F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FC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7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AE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AEA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6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D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D8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0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1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1D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E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BD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BD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53D5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shd w:val="clear" w:color="auto" w:fill="BBCD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A19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shd w:val="clear" w:color="auto" w:fill="FBE7E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5E46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shd w:val="clear" w:color="auto" w:fill="FAD7D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DD0F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shd w:val="clear" w:color="auto" w:fill="FBF6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4B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shd w:val="clear" w:color="auto" w:fill="E5F0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695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shd w:val="clear" w:color="auto" w:fill="CBDE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53D5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53D5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53D5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CD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A1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A1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E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DD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DD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6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4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4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0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69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69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E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CD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E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6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0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E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color w:val="121E2C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121E2C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qFormat/>
    <w:rsid w:val="00DF52D1"/>
    <w:pPr>
      <w:numPr>
        <w:ilvl w:val="1"/>
      </w:numPr>
      <w:spacing w:after="160"/>
    </w:pPr>
    <w:rPr>
      <w:rFonts w:asciiTheme="majorHAnsi" w:eastAsiaTheme="minorEastAsia" w:hAnsiTheme="majorHAnsi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rsid w:val="00DF52D1"/>
    <w:rPr>
      <w:rFonts w:asciiTheme="majorHAnsi" w:eastAsiaTheme="minorEastAsia" w:hAnsiTheme="majorHAnsi"/>
      <w:color w:val="44546A" w:themeColor="text2"/>
      <w:spacing w:val="15"/>
      <w:kern w:val="24"/>
      <w:sz w:val="36"/>
      <w:szCs w:val="36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itle2">
    <w:name w:val="Subtitle 2"/>
    <w:basedOn w:val="Normal"/>
    <w:link w:val="Subtitle2Char"/>
    <w:semiHidden/>
    <w:qFormat/>
    <w:rsid w:val="004E05BF"/>
    <w:pPr>
      <w:spacing w:line="168" w:lineRule="auto"/>
    </w:pPr>
    <w:rPr>
      <w:rFonts w:ascii="Brush Script MT" w:hAnsi="Brush Script MT"/>
      <w:color w:val="FCF8CE" w:themeColor="accent4" w:themeTint="33"/>
      <w:sz w:val="104"/>
      <w:szCs w:val="104"/>
    </w:rPr>
  </w:style>
  <w:style w:type="character" w:customStyle="1" w:styleId="Subtitle2Char">
    <w:name w:val="Subtitle 2 Char"/>
    <w:basedOn w:val="DefaultParagraphFont"/>
    <w:link w:val="Subtitle2"/>
    <w:semiHidden/>
    <w:rsid w:val="00DF52D1"/>
    <w:rPr>
      <w:rFonts w:ascii="Brush Script MT" w:hAnsi="Brush Script MT"/>
      <w:color w:val="FCF8CE" w:themeColor="accent4" w:themeTint="33"/>
      <w:sz w:val="104"/>
      <w:szCs w:val="104"/>
    </w:rPr>
  </w:style>
  <w:style w:type="paragraph" w:customStyle="1" w:styleId="Style1">
    <w:name w:val="Style1"/>
    <w:basedOn w:val="Normal"/>
    <w:link w:val="Style1Char"/>
    <w:qFormat/>
    <w:rsid w:val="00DF52D1"/>
    <w:rPr>
      <w:color w:val="98C4B3" w:themeColor="accent5"/>
      <w:lang w:val="en-ZA"/>
    </w:rPr>
  </w:style>
  <w:style w:type="character" w:customStyle="1" w:styleId="Style1Char">
    <w:name w:val="Style1 Char"/>
    <w:basedOn w:val="DefaultParagraphFont"/>
    <w:link w:val="Style1"/>
    <w:rsid w:val="00DF52D1"/>
    <w:rPr>
      <w:color w:val="98C4B3" w:themeColor="accent5"/>
      <w:kern w:val="24"/>
      <w:sz w:val="36"/>
      <w:szCs w:val="36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jpe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jpe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araagac\AppData\Roaming\Microsoft\Templates\Thinking%20of%20you%20sympathy%20card.dotx" TargetMode="External"/></Relationships>
</file>

<file path=word/theme/theme1.xml><?xml version="1.0" encoding="utf-8"?>
<a:theme xmlns:a="http://schemas.openxmlformats.org/drawingml/2006/main" name="Office Theme">
  <a:themeElements>
    <a:clrScheme name="Card - Sympathy Dandelio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3D59"/>
      </a:accent1>
      <a:accent2>
        <a:srgbClr val="EFA196"/>
      </a:accent2>
      <a:accent3>
        <a:srgbClr val="EB5E46"/>
      </a:accent3>
      <a:accent4>
        <a:srgbClr val="F1DD0F"/>
      </a:accent4>
      <a:accent5>
        <a:srgbClr val="98C4B3"/>
      </a:accent5>
      <a:accent6>
        <a:srgbClr val="426950"/>
      </a:accent6>
      <a:hlink>
        <a:srgbClr val="0563C1"/>
      </a:hlink>
      <a:folHlink>
        <a:srgbClr val="954F72"/>
      </a:folHlink>
    </a:clrScheme>
    <a:fontScheme name="Custom 29">
      <a:majorFont>
        <a:latin typeface="Bookman Old Styl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77B98F31-FC14-4ACD-9C2F-6C31E17A9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0D5B43-E51D-45A9-A456-B017E6728B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28769-FEAB-4343-8230-DEE4A2175A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9DD4B72-945F-49B8-9715-9BCEC1EB9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Thinking of you sympathy card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2018-09-26T11:43:00Z</dcterms:created>
  <dcterms:modified xsi:type="dcterms:W3CDTF">2018-09-27T13:42:00Z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